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C08E9" w14:textId="7F0A6D8E" w:rsidR="00DD68DE" w:rsidRDefault="008A4A01" w:rsidP="00DD68DE">
      <w:pPr>
        <w:pStyle w:val="Documenttitle"/>
      </w:pPr>
      <w:r>
        <w:t>Board of Trustees</w:t>
      </w:r>
    </w:p>
    <w:p w14:paraId="5C0ECE46" w14:textId="1BC18246" w:rsidR="00DD68DE" w:rsidRPr="00DD68DE" w:rsidRDefault="00501642" w:rsidP="00DD68DE">
      <w:pPr>
        <w:pStyle w:val="Documentsubtitle"/>
      </w:pPr>
      <w:r>
        <w:t>Edinburgh Biomes Governance Diagram</w:t>
      </w:r>
    </w:p>
    <w:p w14:paraId="28B3A0CA" w14:textId="7ADC77BE" w:rsidR="0001754D" w:rsidRPr="00DD68DE" w:rsidRDefault="00501642" w:rsidP="008F1AA4">
      <w:pPr>
        <w:pStyle w:val="BodyText"/>
        <w:rPr>
          <w:lang w:val="fr-FR"/>
        </w:rPr>
      </w:pPr>
      <w:r w:rsidRPr="00501642">
        <w:rPr>
          <w:noProof/>
        </w:rPr>
        <w:drawing>
          <wp:inline distT="0" distB="0" distL="0" distR="0" wp14:anchorId="76EA9D4B" wp14:editId="3B9B3AB2">
            <wp:extent cx="6413500" cy="5003800"/>
            <wp:effectExtent l="0" t="0" r="0" b="25400"/>
            <wp:docPr id="151888748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513ACA47-DB10-F1A0-F4FD-ACECBC88BB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sectPr w:rsidR="0001754D" w:rsidRPr="00DD68DE" w:rsidSect="00072BF2">
      <w:headerReference w:type="default" r:id="rId15"/>
      <w:footerReference w:type="default" r:id="rId16"/>
      <w:footerReference w:type="first" r:id="rId17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822B8" w14:textId="77777777" w:rsidR="00CA1FAB" w:rsidRDefault="00CA1FAB" w:rsidP="00EE5A09">
      <w:r>
        <w:separator/>
      </w:r>
    </w:p>
  </w:endnote>
  <w:endnote w:type="continuationSeparator" w:id="0">
    <w:p w14:paraId="7202E06A" w14:textId="77777777" w:rsidR="00CA1FAB" w:rsidRDefault="00CA1FAB" w:rsidP="00EE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673BEBF2-359B-4352-8AAE-0A471FE95E79}"/>
    <w:embedBold r:id="rId2" w:fontKey="{2D002C68-5CDF-44A4-87C5-F17F6E24D59F}"/>
    <w:embedItalic r:id="rId3" w:fontKey="{70E33830-F5A3-46B9-9348-B6DE726EF17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71204A-D277-4251-9753-9A0B5EB4EEDC}"/>
    <w:embedBold r:id="rId5" w:fontKey="{5E891088-CBB5-4FFF-BC78-C76575EDDB61}"/>
    <w:embedItalic r:id="rId6" w:fontKey="{992F9F61-E15B-43BC-870C-E37D414B1F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D9F624C-5081-43A2-84DF-3A7A896802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1AE4ADE-7E57-4E7A-97D4-AD67E9A2FD08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EA6F77D7-FD37-4297-9CE8-0AF79C1FE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C2D0C" w14:textId="17096828" w:rsidR="0076469B" w:rsidRDefault="00AC6395">
    <w:pPr>
      <w:pStyle w:val="Footer"/>
    </w:pPr>
    <w:r>
      <w:t>28/10/2024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1E0E4" w14:textId="77777777" w:rsidR="00F90F7D" w:rsidRDefault="00F90F7D" w:rsidP="008C2536">
    <w:pPr>
      <w:pStyle w:val="Footer"/>
    </w:pPr>
  </w:p>
  <w:p w14:paraId="0DCD56F5" w14:textId="77777777" w:rsidR="008C2536" w:rsidRDefault="008C2536" w:rsidP="008C2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F1B3D" w14:textId="77777777" w:rsidR="00CA1FAB" w:rsidRDefault="00CA1FAB" w:rsidP="00EE5A09">
      <w:r>
        <w:separator/>
      </w:r>
    </w:p>
  </w:footnote>
  <w:footnote w:type="continuationSeparator" w:id="0">
    <w:p w14:paraId="08E5B25D" w14:textId="77777777" w:rsidR="00CA1FAB" w:rsidRDefault="00CA1FAB" w:rsidP="00EE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AFC05" w14:textId="77777777" w:rsidR="00072BF2" w:rsidRDefault="00072BF2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33975D6" wp14:editId="3E6A56DA">
          <wp:simplePos x="0" y="0"/>
          <wp:positionH relativeFrom="margin">
            <wp:align>right</wp:align>
          </wp:positionH>
          <wp:positionV relativeFrom="page">
            <wp:posOffset>288290</wp:posOffset>
          </wp:positionV>
          <wp:extent cx="756000" cy="640800"/>
          <wp:effectExtent l="0" t="0" r="6350" b="6985"/>
          <wp:wrapNone/>
          <wp:docPr id="196248421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167982948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F46A37F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77061C"/>
    <w:multiLevelType w:val="multilevel"/>
    <w:tmpl w:val="52C26148"/>
    <w:numStyleLink w:val="ArticleSection"/>
  </w:abstractNum>
  <w:abstractNum w:abstractNumId="18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2451AA"/>
    <w:multiLevelType w:val="multilevel"/>
    <w:tmpl w:val="F8D48234"/>
    <w:numStyleLink w:val="NumList"/>
  </w:abstractNum>
  <w:abstractNum w:abstractNumId="20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EA64F8"/>
    <w:multiLevelType w:val="multilevel"/>
    <w:tmpl w:val="F8D48234"/>
    <w:numStyleLink w:val="NumList"/>
  </w:abstractNum>
  <w:abstractNum w:abstractNumId="22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8"/>
  </w:num>
  <w:num w:numId="8" w16cid:durableId="554775974">
    <w:abstractNumId w:val="16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8"/>
  </w:num>
  <w:num w:numId="18" w16cid:durableId="1119833186">
    <w:abstractNumId w:val="16"/>
  </w:num>
  <w:num w:numId="19" w16cid:durableId="157768813">
    <w:abstractNumId w:val="12"/>
  </w:num>
  <w:num w:numId="20" w16cid:durableId="813371553">
    <w:abstractNumId w:val="20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7"/>
  </w:num>
  <w:num w:numId="25" w16cid:durableId="1674063658">
    <w:abstractNumId w:val="13"/>
  </w:num>
  <w:num w:numId="26" w16cid:durableId="72437817">
    <w:abstractNumId w:val="22"/>
  </w:num>
  <w:num w:numId="27" w16cid:durableId="2115636886">
    <w:abstractNumId w:val="19"/>
  </w:num>
  <w:num w:numId="28" w16cid:durableId="413748011">
    <w:abstractNumId w:val="9"/>
  </w:num>
  <w:num w:numId="29" w16cid:durableId="2105153322">
    <w:abstractNumId w:val="21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AB"/>
    <w:rsid w:val="000108D5"/>
    <w:rsid w:val="0001754D"/>
    <w:rsid w:val="00034DF7"/>
    <w:rsid w:val="00037B26"/>
    <w:rsid w:val="00060042"/>
    <w:rsid w:val="00072BF2"/>
    <w:rsid w:val="00076F67"/>
    <w:rsid w:val="0009113F"/>
    <w:rsid w:val="000A3D76"/>
    <w:rsid w:val="000A5430"/>
    <w:rsid w:val="000E4DB6"/>
    <w:rsid w:val="001210B1"/>
    <w:rsid w:val="001222F4"/>
    <w:rsid w:val="00123DFB"/>
    <w:rsid w:val="00137131"/>
    <w:rsid w:val="001439C9"/>
    <w:rsid w:val="0014520A"/>
    <w:rsid w:val="00152F7B"/>
    <w:rsid w:val="00157692"/>
    <w:rsid w:val="00180448"/>
    <w:rsid w:val="001C34C8"/>
    <w:rsid w:val="00224F47"/>
    <w:rsid w:val="00225F50"/>
    <w:rsid w:val="002267A5"/>
    <w:rsid w:val="00252562"/>
    <w:rsid w:val="00285EA9"/>
    <w:rsid w:val="00290623"/>
    <w:rsid w:val="002D11B6"/>
    <w:rsid w:val="002E57B2"/>
    <w:rsid w:val="002F1458"/>
    <w:rsid w:val="002F1A7C"/>
    <w:rsid w:val="003051D8"/>
    <w:rsid w:val="00315E95"/>
    <w:rsid w:val="0033570F"/>
    <w:rsid w:val="00371700"/>
    <w:rsid w:val="003853E6"/>
    <w:rsid w:val="00385E77"/>
    <w:rsid w:val="00390EF4"/>
    <w:rsid w:val="003C30EA"/>
    <w:rsid w:val="003D4EAF"/>
    <w:rsid w:val="003E2BA4"/>
    <w:rsid w:val="003E5CDF"/>
    <w:rsid w:val="00404510"/>
    <w:rsid w:val="0041620C"/>
    <w:rsid w:val="004322B9"/>
    <w:rsid w:val="004B0F7D"/>
    <w:rsid w:val="00501642"/>
    <w:rsid w:val="00502EE5"/>
    <w:rsid w:val="00504AFA"/>
    <w:rsid w:val="0054231B"/>
    <w:rsid w:val="005477B0"/>
    <w:rsid w:val="00582786"/>
    <w:rsid w:val="00593B8A"/>
    <w:rsid w:val="005A02AB"/>
    <w:rsid w:val="005B3F55"/>
    <w:rsid w:val="005B5174"/>
    <w:rsid w:val="005E496F"/>
    <w:rsid w:val="00607AD7"/>
    <w:rsid w:val="006156AC"/>
    <w:rsid w:val="00620AF7"/>
    <w:rsid w:val="0062769D"/>
    <w:rsid w:val="0063219C"/>
    <w:rsid w:val="00651654"/>
    <w:rsid w:val="00655312"/>
    <w:rsid w:val="00664C0B"/>
    <w:rsid w:val="006946A2"/>
    <w:rsid w:val="006A6166"/>
    <w:rsid w:val="006C534A"/>
    <w:rsid w:val="006F5F2A"/>
    <w:rsid w:val="007129BD"/>
    <w:rsid w:val="00734EE6"/>
    <w:rsid w:val="00736CC5"/>
    <w:rsid w:val="00756C06"/>
    <w:rsid w:val="0076469B"/>
    <w:rsid w:val="00771F83"/>
    <w:rsid w:val="00781DF4"/>
    <w:rsid w:val="007C0490"/>
    <w:rsid w:val="007C11DC"/>
    <w:rsid w:val="007C58D0"/>
    <w:rsid w:val="007C692C"/>
    <w:rsid w:val="007E65C5"/>
    <w:rsid w:val="00834A84"/>
    <w:rsid w:val="00845A02"/>
    <w:rsid w:val="008738E2"/>
    <w:rsid w:val="00886598"/>
    <w:rsid w:val="008A3E82"/>
    <w:rsid w:val="008A4A01"/>
    <w:rsid w:val="008A757C"/>
    <w:rsid w:val="008C2536"/>
    <w:rsid w:val="008D6DCC"/>
    <w:rsid w:val="008E6C91"/>
    <w:rsid w:val="008E79D0"/>
    <w:rsid w:val="008F1AA4"/>
    <w:rsid w:val="00903012"/>
    <w:rsid w:val="009459F5"/>
    <w:rsid w:val="00945AB6"/>
    <w:rsid w:val="00967D33"/>
    <w:rsid w:val="009E5CB0"/>
    <w:rsid w:val="009F468E"/>
    <w:rsid w:val="009F522A"/>
    <w:rsid w:val="00A235AC"/>
    <w:rsid w:val="00A4238A"/>
    <w:rsid w:val="00A5485E"/>
    <w:rsid w:val="00A6249A"/>
    <w:rsid w:val="00A678E9"/>
    <w:rsid w:val="00A834E7"/>
    <w:rsid w:val="00AA6FE9"/>
    <w:rsid w:val="00AB1487"/>
    <w:rsid w:val="00AC6395"/>
    <w:rsid w:val="00AC7F54"/>
    <w:rsid w:val="00AE58ED"/>
    <w:rsid w:val="00AF7C44"/>
    <w:rsid w:val="00B514D8"/>
    <w:rsid w:val="00B62394"/>
    <w:rsid w:val="00B6296C"/>
    <w:rsid w:val="00B7103E"/>
    <w:rsid w:val="00B73019"/>
    <w:rsid w:val="00BC251A"/>
    <w:rsid w:val="00BE21BD"/>
    <w:rsid w:val="00BE2B8F"/>
    <w:rsid w:val="00BE4B92"/>
    <w:rsid w:val="00BF1EC8"/>
    <w:rsid w:val="00C314A6"/>
    <w:rsid w:val="00C335FA"/>
    <w:rsid w:val="00C64943"/>
    <w:rsid w:val="00C76B96"/>
    <w:rsid w:val="00C817DD"/>
    <w:rsid w:val="00CA1FAB"/>
    <w:rsid w:val="00CA324A"/>
    <w:rsid w:val="00CA5333"/>
    <w:rsid w:val="00CD20C3"/>
    <w:rsid w:val="00CF079A"/>
    <w:rsid w:val="00CF0A60"/>
    <w:rsid w:val="00D1169A"/>
    <w:rsid w:val="00D13CF6"/>
    <w:rsid w:val="00D45004"/>
    <w:rsid w:val="00D47A2C"/>
    <w:rsid w:val="00D80018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06050"/>
    <w:rsid w:val="00E12251"/>
    <w:rsid w:val="00E30DE6"/>
    <w:rsid w:val="00E76832"/>
    <w:rsid w:val="00E878B9"/>
    <w:rsid w:val="00E95CFB"/>
    <w:rsid w:val="00EA1CF8"/>
    <w:rsid w:val="00EC5A03"/>
    <w:rsid w:val="00EC75B7"/>
    <w:rsid w:val="00EE5A09"/>
    <w:rsid w:val="00EE75A0"/>
    <w:rsid w:val="00F33518"/>
    <w:rsid w:val="00F61486"/>
    <w:rsid w:val="00F90F7D"/>
    <w:rsid w:val="00FB5175"/>
    <w:rsid w:val="00FC67D9"/>
    <w:rsid w:val="00FD65F2"/>
    <w:rsid w:val="00FE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DA91"/>
  <w15:chartTrackingRefBased/>
  <w15:docId w15:val="{B072455D-CE75-4364-A011-4A05E04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8C2536"/>
    <w:pPr>
      <w:spacing w:line="260" w:lineRule="atLeast"/>
    </w:pPr>
    <w:rPr>
      <w:color w:val="00382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B514D8"/>
    <w:pPr>
      <w:keepNext/>
      <w:keepLines/>
      <w:spacing w:after="220" w:line="259" w:lineRule="auto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B514D8"/>
    <w:pPr>
      <w:keepNext/>
      <w:keepLines/>
      <w:spacing w:after="180" w:line="269" w:lineRule="auto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834E7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B514D8"/>
    <w:pPr>
      <w:keepNext/>
      <w:keepLines/>
      <w:spacing w:line="288" w:lineRule="auto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514D8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14D8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01754D"/>
    <w:pPr>
      <w:spacing w:before="120" w:after="120" w:line="240" w:lineRule="auto"/>
    </w:pPr>
    <w:rPr>
      <w:iCs/>
      <w:sz w:val="18"/>
      <w:szCs w:val="18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A834E7"/>
    <w:rPr>
      <w:rFonts w:eastAsiaTheme="majorEastAsia" w:cstheme="majorBidi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  <w:spacing w:after="150"/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  <w:spacing w:after="150"/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  <w:spacing w:after="150"/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A834E7"/>
    <w:pPr>
      <w:spacing w:after="150"/>
    </w:pPr>
  </w:style>
  <w:style w:type="character" w:customStyle="1" w:styleId="BodyTextChar">
    <w:name w:val="Body Text Char"/>
    <w:basedOn w:val="DefaultParagraphFont"/>
    <w:link w:val="BodyText"/>
    <w:rsid w:val="00A834E7"/>
    <w:rPr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514D8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8C2536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C2536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7E65C5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DD68DE"/>
    <w:pPr>
      <w:spacing w:after="380" w:line="21" w:lineRule="atLeast"/>
    </w:pPr>
    <w:rPr>
      <w:rFonts w:asciiTheme="majorHAnsi" w:hAnsiTheme="majorHAnsi"/>
      <w:sz w:val="72"/>
      <w:lang w:val="fr-FR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DD68DE"/>
    <w:pPr>
      <w:spacing w:after="300" w:line="257" w:lineRule="auto"/>
    </w:pPr>
    <w:rPr>
      <w:sz w:val="6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tin\Documents\Custom%20Office%20Templates%20-%20local%20C%20drive%20new%20branding\Templates%20-%20RBGE\Template%20-%20RBGE%20Wor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64564A-C7E4-4B51-993A-CC8BA9239A5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8C7F46-E9EE-4B99-BDF3-93B9BA3A465C}">
      <dgm:prSet phldrT="[Text]"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n-GB" dirty="0"/>
            <a:t>Board of Trustees</a:t>
          </a:r>
        </a:p>
      </dgm:t>
    </dgm:pt>
    <dgm:pt modelId="{B2ADE579-31EA-458C-9849-5DEF3A0A6A9B}" type="parTrans" cxnId="{A8261A9B-7F88-4AA7-BA71-FF4680C08663}">
      <dgm:prSet/>
      <dgm:spPr/>
      <dgm:t>
        <a:bodyPr/>
        <a:lstStyle/>
        <a:p>
          <a:endParaRPr lang="en-GB"/>
        </a:p>
      </dgm:t>
    </dgm:pt>
    <dgm:pt modelId="{368D7ED1-2DA7-4904-A8C0-4C8DDCAAD1B1}" type="sibTrans" cxnId="{A8261A9B-7F88-4AA7-BA71-FF4680C08663}">
      <dgm:prSet/>
      <dgm:spPr/>
      <dgm:t>
        <a:bodyPr/>
        <a:lstStyle/>
        <a:p>
          <a:endParaRPr lang="en-GB"/>
        </a:p>
      </dgm:t>
    </dgm:pt>
    <dgm:pt modelId="{7D50270E-AD3A-4C05-BE01-FFAE5B1D50D1}">
      <dgm:prSet phldrT="[Text]"/>
      <dgm:spPr>
        <a:solidFill>
          <a:schemeClr val="accent6"/>
        </a:solidFill>
      </dgm:spPr>
      <dgm:t>
        <a:bodyPr/>
        <a:lstStyle/>
        <a:p>
          <a:r>
            <a:rPr lang="en-GB" dirty="0"/>
            <a:t>Edinburgh Biomes Oversight Committee</a:t>
          </a:r>
        </a:p>
      </dgm:t>
    </dgm:pt>
    <dgm:pt modelId="{B3E71D22-0855-4A9D-9605-5A1D26BF3685}" type="parTrans" cxnId="{3113ACB0-22FB-4313-ABDC-3F95C948C7B7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5ACE4559-9C18-407C-A9B3-B348AD9CEC30}" type="sibTrans" cxnId="{3113ACB0-22FB-4313-ABDC-3F95C948C7B7}">
      <dgm:prSet/>
      <dgm:spPr/>
      <dgm:t>
        <a:bodyPr/>
        <a:lstStyle/>
        <a:p>
          <a:endParaRPr lang="en-GB"/>
        </a:p>
      </dgm:t>
    </dgm:pt>
    <dgm:pt modelId="{BC4A097C-776F-4029-B422-311C83F90B0D}">
      <dgm:prSet/>
      <dgm:spPr>
        <a:solidFill>
          <a:schemeClr val="accent6"/>
        </a:solidFill>
      </dgm:spPr>
      <dgm:t>
        <a:bodyPr/>
        <a:lstStyle/>
        <a:p>
          <a:r>
            <a:rPr lang="en-GB" dirty="0"/>
            <a:t>Edinburgh Biomes Programme Board</a:t>
          </a:r>
        </a:p>
      </dgm:t>
    </dgm:pt>
    <dgm:pt modelId="{1FC2FF49-C36F-4327-9B94-4C090EB6035F}" type="parTrans" cxnId="{B2A5500F-C7D2-4250-A526-F9C07A0521E5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85456896-2FA8-455E-8C07-183F6208E296}" type="sibTrans" cxnId="{B2A5500F-C7D2-4250-A526-F9C07A0521E5}">
      <dgm:prSet/>
      <dgm:spPr/>
      <dgm:t>
        <a:bodyPr/>
        <a:lstStyle/>
        <a:p>
          <a:endParaRPr lang="en-GB"/>
        </a:p>
      </dgm:t>
    </dgm:pt>
    <dgm:pt modelId="{F4A01F56-F453-470B-A2F6-85141DC3EDAE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n-GB" dirty="0"/>
            <a:t>Edinburgh Biomes Victorian Palm Steering Group</a:t>
          </a:r>
        </a:p>
      </dgm:t>
    </dgm:pt>
    <dgm:pt modelId="{01D61E55-D2FD-40F0-8832-3D6C86FBD9D1}" type="parTrans" cxnId="{726C01DC-C88F-4EB7-8884-AB49E707F265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E55923B7-0944-402D-B948-9325F07D9885}" type="sibTrans" cxnId="{726C01DC-C88F-4EB7-8884-AB49E707F265}">
      <dgm:prSet/>
      <dgm:spPr/>
      <dgm:t>
        <a:bodyPr/>
        <a:lstStyle/>
        <a:p>
          <a:endParaRPr lang="en-GB"/>
        </a:p>
      </dgm:t>
    </dgm:pt>
    <dgm:pt modelId="{D99E9110-4C20-48A4-B34F-76DE277878CF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n-GB"/>
            <a:t>Design Team</a:t>
          </a:r>
        </a:p>
      </dgm:t>
    </dgm:pt>
    <dgm:pt modelId="{51F92F63-8C57-4D24-8524-9ED58C63573E}" type="parTrans" cxnId="{71F7E583-203A-4FC4-B634-62C8D958DFB0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77BF8CCB-1D2E-4BE4-9B08-9F24D8ED6BD7}" type="sibTrans" cxnId="{71F7E583-203A-4FC4-B634-62C8D958DFB0}">
      <dgm:prSet/>
      <dgm:spPr/>
      <dgm:t>
        <a:bodyPr/>
        <a:lstStyle/>
        <a:p>
          <a:endParaRPr lang="en-GB"/>
        </a:p>
      </dgm:t>
    </dgm:pt>
    <dgm:pt modelId="{12FAD55E-D7C5-464C-81D2-043BCB36AC19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n-GB" dirty="0"/>
            <a:t>Client Design Approval Group</a:t>
          </a:r>
        </a:p>
      </dgm:t>
    </dgm:pt>
    <dgm:pt modelId="{B7373CBE-A4D0-4C9D-BF31-54F517410A84}" type="parTrans" cxnId="{46E97D2C-CFA2-4DF4-8696-2BE978D1BCB7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4503F4C4-208D-4500-869A-30C7612CEEF2}" type="sibTrans" cxnId="{46E97D2C-CFA2-4DF4-8696-2BE978D1BCB7}">
      <dgm:prSet/>
      <dgm:spPr/>
      <dgm:t>
        <a:bodyPr/>
        <a:lstStyle/>
        <a:p>
          <a:endParaRPr lang="en-GB"/>
        </a:p>
      </dgm:t>
    </dgm:pt>
    <dgm:pt modelId="{167019AA-BC0C-4071-9D79-F811C1E3A6B2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n-GB" dirty="0"/>
            <a:t>Cost Management Group</a:t>
          </a:r>
        </a:p>
      </dgm:t>
    </dgm:pt>
    <dgm:pt modelId="{57E1E8AD-4DC2-4534-8987-804B64442989}" type="parTrans" cxnId="{8618F452-FA76-4347-A86F-BCB5F034D0C1}">
      <dgm:prSet/>
      <dgm:spPr>
        <a:ln>
          <a:solidFill>
            <a:schemeClr val="accent6"/>
          </a:solidFill>
        </a:ln>
      </dgm:spPr>
      <dgm:t>
        <a:bodyPr/>
        <a:lstStyle/>
        <a:p>
          <a:endParaRPr lang="en-GB"/>
        </a:p>
      </dgm:t>
    </dgm:pt>
    <dgm:pt modelId="{06506628-B8D1-43CC-930B-4F20E8022FFC}" type="sibTrans" cxnId="{8618F452-FA76-4347-A86F-BCB5F034D0C1}">
      <dgm:prSet/>
      <dgm:spPr/>
      <dgm:t>
        <a:bodyPr/>
        <a:lstStyle/>
        <a:p>
          <a:endParaRPr lang="en-GB"/>
        </a:p>
      </dgm:t>
    </dgm:pt>
    <dgm:pt modelId="{343A4EEC-7409-4C1D-8A00-82AED8C94FE6}" type="pres">
      <dgm:prSet presAssocID="{C064564A-C7E4-4B51-993A-CC8BA9239A5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31EB54B-A6A6-443E-856F-5403DB5E0EDE}" type="pres">
      <dgm:prSet presAssocID="{6A8C7F46-E9EE-4B99-BDF3-93B9BA3A465C}" presName="hierRoot1" presStyleCnt="0">
        <dgm:presLayoutVars>
          <dgm:hierBranch val="init"/>
        </dgm:presLayoutVars>
      </dgm:prSet>
      <dgm:spPr/>
    </dgm:pt>
    <dgm:pt modelId="{E29AD6E3-9261-402F-BC2E-11E4BBEF122F}" type="pres">
      <dgm:prSet presAssocID="{6A8C7F46-E9EE-4B99-BDF3-93B9BA3A465C}" presName="rootComposite1" presStyleCnt="0"/>
      <dgm:spPr/>
    </dgm:pt>
    <dgm:pt modelId="{6911F76E-F1C1-433D-A30F-CF4D2D1D1A62}" type="pres">
      <dgm:prSet presAssocID="{6A8C7F46-E9EE-4B99-BDF3-93B9BA3A465C}" presName="rootText1" presStyleLbl="node0" presStyleIdx="0" presStyleCnt="1">
        <dgm:presLayoutVars>
          <dgm:chPref val="3"/>
        </dgm:presLayoutVars>
      </dgm:prSet>
      <dgm:spPr/>
    </dgm:pt>
    <dgm:pt modelId="{EC73E7F2-E144-4BAB-BC35-A42515038DA4}" type="pres">
      <dgm:prSet presAssocID="{6A8C7F46-E9EE-4B99-BDF3-93B9BA3A465C}" presName="rootConnector1" presStyleLbl="node1" presStyleIdx="0" presStyleCnt="0"/>
      <dgm:spPr/>
    </dgm:pt>
    <dgm:pt modelId="{CB44BD97-B99F-49E8-98C1-6F56874A46B3}" type="pres">
      <dgm:prSet presAssocID="{6A8C7F46-E9EE-4B99-BDF3-93B9BA3A465C}" presName="hierChild2" presStyleCnt="0"/>
      <dgm:spPr/>
    </dgm:pt>
    <dgm:pt modelId="{91325265-60D1-403E-85CF-31DD9382DAE8}" type="pres">
      <dgm:prSet presAssocID="{B3E71D22-0855-4A9D-9605-5A1D26BF3685}" presName="Name37" presStyleLbl="parChTrans1D2" presStyleIdx="0" presStyleCnt="1"/>
      <dgm:spPr/>
    </dgm:pt>
    <dgm:pt modelId="{FFDFA9E8-4B0B-4442-AB78-7F45EF1247F8}" type="pres">
      <dgm:prSet presAssocID="{7D50270E-AD3A-4C05-BE01-FFAE5B1D50D1}" presName="hierRoot2" presStyleCnt="0">
        <dgm:presLayoutVars>
          <dgm:hierBranch val="init"/>
        </dgm:presLayoutVars>
      </dgm:prSet>
      <dgm:spPr/>
    </dgm:pt>
    <dgm:pt modelId="{F46DF9C4-4988-456C-9146-4DF7A00B596E}" type="pres">
      <dgm:prSet presAssocID="{7D50270E-AD3A-4C05-BE01-FFAE5B1D50D1}" presName="rootComposite" presStyleCnt="0"/>
      <dgm:spPr/>
    </dgm:pt>
    <dgm:pt modelId="{E1F1E985-9DC5-473E-971D-E2E57716D0F9}" type="pres">
      <dgm:prSet presAssocID="{7D50270E-AD3A-4C05-BE01-FFAE5B1D50D1}" presName="rootText" presStyleLbl="node2" presStyleIdx="0" presStyleCnt="1">
        <dgm:presLayoutVars>
          <dgm:chPref val="3"/>
        </dgm:presLayoutVars>
      </dgm:prSet>
      <dgm:spPr/>
    </dgm:pt>
    <dgm:pt modelId="{405B7601-16C4-42B8-83EF-6187CD4DB304}" type="pres">
      <dgm:prSet presAssocID="{7D50270E-AD3A-4C05-BE01-FFAE5B1D50D1}" presName="rootConnector" presStyleLbl="node2" presStyleIdx="0" presStyleCnt="1"/>
      <dgm:spPr/>
    </dgm:pt>
    <dgm:pt modelId="{EA373811-846A-4231-91CB-29FCCC539E83}" type="pres">
      <dgm:prSet presAssocID="{7D50270E-AD3A-4C05-BE01-FFAE5B1D50D1}" presName="hierChild4" presStyleCnt="0"/>
      <dgm:spPr/>
    </dgm:pt>
    <dgm:pt modelId="{C25A0679-8969-4004-9C90-83F27263C859}" type="pres">
      <dgm:prSet presAssocID="{1FC2FF49-C36F-4327-9B94-4C090EB6035F}" presName="Name37" presStyleLbl="parChTrans1D3" presStyleIdx="0" presStyleCnt="1"/>
      <dgm:spPr/>
    </dgm:pt>
    <dgm:pt modelId="{E29538F2-7CE3-4751-A35B-16CABAC4C975}" type="pres">
      <dgm:prSet presAssocID="{BC4A097C-776F-4029-B422-311C83F90B0D}" presName="hierRoot2" presStyleCnt="0">
        <dgm:presLayoutVars>
          <dgm:hierBranch val="init"/>
        </dgm:presLayoutVars>
      </dgm:prSet>
      <dgm:spPr/>
    </dgm:pt>
    <dgm:pt modelId="{804496A4-E097-4DC2-BBCB-C0FA269A099A}" type="pres">
      <dgm:prSet presAssocID="{BC4A097C-776F-4029-B422-311C83F90B0D}" presName="rootComposite" presStyleCnt="0"/>
      <dgm:spPr/>
    </dgm:pt>
    <dgm:pt modelId="{2B4F7490-5F85-4042-B45B-D55311133AF0}" type="pres">
      <dgm:prSet presAssocID="{BC4A097C-776F-4029-B422-311C83F90B0D}" presName="rootText" presStyleLbl="node3" presStyleIdx="0" presStyleCnt="1">
        <dgm:presLayoutVars>
          <dgm:chPref val="3"/>
        </dgm:presLayoutVars>
      </dgm:prSet>
      <dgm:spPr/>
    </dgm:pt>
    <dgm:pt modelId="{43D6687F-E4B3-4055-A60D-D87CEDC35851}" type="pres">
      <dgm:prSet presAssocID="{BC4A097C-776F-4029-B422-311C83F90B0D}" presName="rootConnector" presStyleLbl="node3" presStyleIdx="0" presStyleCnt="1"/>
      <dgm:spPr/>
    </dgm:pt>
    <dgm:pt modelId="{90DC3C9D-6923-4255-985F-306B06D7ADEF}" type="pres">
      <dgm:prSet presAssocID="{BC4A097C-776F-4029-B422-311C83F90B0D}" presName="hierChild4" presStyleCnt="0"/>
      <dgm:spPr/>
    </dgm:pt>
    <dgm:pt modelId="{3DB128C6-7F54-4A91-83F0-5F6B2F42D48C}" type="pres">
      <dgm:prSet presAssocID="{B7373CBE-A4D0-4C9D-BF31-54F517410A84}" presName="Name37" presStyleLbl="parChTrans1D4" presStyleIdx="0" presStyleCnt="4"/>
      <dgm:spPr/>
    </dgm:pt>
    <dgm:pt modelId="{E281B04A-27BC-4E44-B98A-43D455E57749}" type="pres">
      <dgm:prSet presAssocID="{12FAD55E-D7C5-464C-81D2-043BCB36AC19}" presName="hierRoot2" presStyleCnt="0">
        <dgm:presLayoutVars>
          <dgm:hierBranch val="init"/>
        </dgm:presLayoutVars>
      </dgm:prSet>
      <dgm:spPr/>
    </dgm:pt>
    <dgm:pt modelId="{9B89AC63-88A8-44CE-8B3E-C5BEE0DF4471}" type="pres">
      <dgm:prSet presAssocID="{12FAD55E-D7C5-464C-81D2-043BCB36AC19}" presName="rootComposite" presStyleCnt="0"/>
      <dgm:spPr/>
    </dgm:pt>
    <dgm:pt modelId="{3708055F-C1DC-4566-990B-B3FF457B5916}" type="pres">
      <dgm:prSet presAssocID="{12FAD55E-D7C5-464C-81D2-043BCB36AC19}" presName="rootText" presStyleLbl="node4" presStyleIdx="0" presStyleCnt="4">
        <dgm:presLayoutVars>
          <dgm:chPref val="3"/>
        </dgm:presLayoutVars>
      </dgm:prSet>
      <dgm:spPr/>
    </dgm:pt>
    <dgm:pt modelId="{112B186D-9C1F-401E-A30B-73AB6ADA19D2}" type="pres">
      <dgm:prSet presAssocID="{12FAD55E-D7C5-464C-81D2-043BCB36AC19}" presName="rootConnector" presStyleLbl="node4" presStyleIdx="0" presStyleCnt="4"/>
      <dgm:spPr/>
    </dgm:pt>
    <dgm:pt modelId="{667E8473-B93F-4083-951B-3E75145697A8}" type="pres">
      <dgm:prSet presAssocID="{12FAD55E-D7C5-464C-81D2-043BCB36AC19}" presName="hierChild4" presStyleCnt="0"/>
      <dgm:spPr/>
    </dgm:pt>
    <dgm:pt modelId="{8EA81F9C-AC72-4835-ADE5-EB5E054ADFDA}" type="pres">
      <dgm:prSet presAssocID="{51F92F63-8C57-4D24-8524-9ED58C63573E}" presName="Name37" presStyleLbl="parChTrans1D4" presStyleIdx="1" presStyleCnt="4"/>
      <dgm:spPr/>
    </dgm:pt>
    <dgm:pt modelId="{FD93A72E-6E55-47C3-A004-AA42BE39FC30}" type="pres">
      <dgm:prSet presAssocID="{D99E9110-4C20-48A4-B34F-76DE277878CF}" presName="hierRoot2" presStyleCnt="0">
        <dgm:presLayoutVars>
          <dgm:hierBranch val="init"/>
        </dgm:presLayoutVars>
      </dgm:prSet>
      <dgm:spPr/>
    </dgm:pt>
    <dgm:pt modelId="{93CDA9A7-1D31-4D9F-B8BD-31E8458D14DC}" type="pres">
      <dgm:prSet presAssocID="{D99E9110-4C20-48A4-B34F-76DE277878CF}" presName="rootComposite" presStyleCnt="0"/>
      <dgm:spPr/>
    </dgm:pt>
    <dgm:pt modelId="{3963A1B4-9200-40D4-882B-4FEC4BCA3C71}" type="pres">
      <dgm:prSet presAssocID="{D99E9110-4C20-48A4-B34F-76DE277878CF}" presName="rootText" presStyleLbl="node4" presStyleIdx="1" presStyleCnt="4">
        <dgm:presLayoutVars>
          <dgm:chPref val="3"/>
        </dgm:presLayoutVars>
      </dgm:prSet>
      <dgm:spPr/>
    </dgm:pt>
    <dgm:pt modelId="{8DD1B6E1-8B40-4533-8FE3-6B90740F8D3C}" type="pres">
      <dgm:prSet presAssocID="{D99E9110-4C20-48A4-B34F-76DE277878CF}" presName="rootConnector" presStyleLbl="node4" presStyleIdx="1" presStyleCnt="4"/>
      <dgm:spPr/>
    </dgm:pt>
    <dgm:pt modelId="{5AF350BC-7B92-45FB-85F4-6843D0D8C5B5}" type="pres">
      <dgm:prSet presAssocID="{D99E9110-4C20-48A4-B34F-76DE277878CF}" presName="hierChild4" presStyleCnt="0"/>
      <dgm:spPr/>
    </dgm:pt>
    <dgm:pt modelId="{1F3F5F86-0056-4447-9F70-AD513CFEE5C5}" type="pres">
      <dgm:prSet presAssocID="{D99E9110-4C20-48A4-B34F-76DE277878CF}" presName="hierChild5" presStyleCnt="0"/>
      <dgm:spPr/>
    </dgm:pt>
    <dgm:pt modelId="{C3A61AE6-D3D6-4734-B671-660483080F73}" type="pres">
      <dgm:prSet presAssocID="{12FAD55E-D7C5-464C-81D2-043BCB36AC19}" presName="hierChild5" presStyleCnt="0"/>
      <dgm:spPr/>
    </dgm:pt>
    <dgm:pt modelId="{FBA0DBA5-7519-4653-BCD8-64A064E5C09B}" type="pres">
      <dgm:prSet presAssocID="{57E1E8AD-4DC2-4534-8987-804B64442989}" presName="Name37" presStyleLbl="parChTrans1D4" presStyleIdx="2" presStyleCnt="4"/>
      <dgm:spPr/>
    </dgm:pt>
    <dgm:pt modelId="{A0B178D3-CC0E-4284-BE22-F9A661D259B3}" type="pres">
      <dgm:prSet presAssocID="{167019AA-BC0C-4071-9D79-F811C1E3A6B2}" presName="hierRoot2" presStyleCnt="0">
        <dgm:presLayoutVars>
          <dgm:hierBranch val="init"/>
        </dgm:presLayoutVars>
      </dgm:prSet>
      <dgm:spPr/>
    </dgm:pt>
    <dgm:pt modelId="{8A024A11-9FE7-45D9-B049-5F76CA439FDA}" type="pres">
      <dgm:prSet presAssocID="{167019AA-BC0C-4071-9D79-F811C1E3A6B2}" presName="rootComposite" presStyleCnt="0"/>
      <dgm:spPr/>
    </dgm:pt>
    <dgm:pt modelId="{06DA92AB-0A7B-4581-8F19-5B026D02D4C9}" type="pres">
      <dgm:prSet presAssocID="{167019AA-BC0C-4071-9D79-F811C1E3A6B2}" presName="rootText" presStyleLbl="node4" presStyleIdx="2" presStyleCnt="4">
        <dgm:presLayoutVars>
          <dgm:chPref val="3"/>
        </dgm:presLayoutVars>
      </dgm:prSet>
      <dgm:spPr/>
    </dgm:pt>
    <dgm:pt modelId="{0AB59540-9304-4D3B-9800-9DC903C7B7DA}" type="pres">
      <dgm:prSet presAssocID="{167019AA-BC0C-4071-9D79-F811C1E3A6B2}" presName="rootConnector" presStyleLbl="node4" presStyleIdx="2" presStyleCnt="4"/>
      <dgm:spPr/>
    </dgm:pt>
    <dgm:pt modelId="{D22E1E3F-0336-4D36-9F3F-ACC213CBFC2F}" type="pres">
      <dgm:prSet presAssocID="{167019AA-BC0C-4071-9D79-F811C1E3A6B2}" presName="hierChild4" presStyleCnt="0"/>
      <dgm:spPr/>
    </dgm:pt>
    <dgm:pt modelId="{A32A90DB-30E8-471F-AAA8-691E9636B2D8}" type="pres">
      <dgm:prSet presAssocID="{167019AA-BC0C-4071-9D79-F811C1E3A6B2}" presName="hierChild5" presStyleCnt="0"/>
      <dgm:spPr/>
    </dgm:pt>
    <dgm:pt modelId="{68005F55-BD3B-4CD8-A657-75E7E19A1053}" type="pres">
      <dgm:prSet presAssocID="{01D61E55-D2FD-40F0-8832-3D6C86FBD9D1}" presName="Name37" presStyleLbl="parChTrans1D4" presStyleIdx="3" presStyleCnt="4"/>
      <dgm:spPr/>
    </dgm:pt>
    <dgm:pt modelId="{93A967F5-7FD0-4B13-B714-A24B7700CBF8}" type="pres">
      <dgm:prSet presAssocID="{F4A01F56-F453-470B-A2F6-85141DC3EDAE}" presName="hierRoot2" presStyleCnt="0">
        <dgm:presLayoutVars>
          <dgm:hierBranch val="init"/>
        </dgm:presLayoutVars>
      </dgm:prSet>
      <dgm:spPr/>
    </dgm:pt>
    <dgm:pt modelId="{1E7057D0-D49B-4EA1-B56A-66C73AF3C853}" type="pres">
      <dgm:prSet presAssocID="{F4A01F56-F453-470B-A2F6-85141DC3EDAE}" presName="rootComposite" presStyleCnt="0"/>
      <dgm:spPr/>
    </dgm:pt>
    <dgm:pt modelId="{88B3C8E5-94A2-4AEC-B243-DA2AD432C9BD}" type="pres">
      <dgm:prSet presAssocID="{F4A01F56-F453-470B-A2F6-85141DC3EDAE}" presName="rootText" presStyleLbl="node4" presStyleIdx="3" presStyleCnt="4">
        <dgm:presLayoutVars>
          <dgm:chPref val="3"/>
        </dgm:presLayoutVars>
      </dgm:prSet>
      <dgm:spPr/>
    </dgm:pt>
    <dgm:pt modelId="{CAE7F19B-6909-4536-9A65-8C1154CC1442}" type="pres">
      <dgm:prSet presAssocID="{F4A01F56-F453-470B-A2F6-85141DC3EDAE}" presName="rootConnector" presStyleLbl="node4" presStyleIdx="3" presStyleCnt="4"/>
      <dgm:spPr/>
    </dgm:pt>
    <dgm:pt modelId="{D8B4AD89-693B-4396-ACA3-B7FC3207AFBE}" type="pres">
      <dgm:prSet presAssocID="{F4A01F56-F453-470B-A2F6-85141DC3EDAE}" presName="hierChild4" presStyleCnt="0"/>
      <dgm:spPr/>
    </dgm:pt>
    <dgm:pt modelId="{384F55B9-5D26-431D-8E33-479738586CA7}" type="pres">
      <dgm:prSet presAssocID="{F4A01F56-F453-470B-A2F6-85141DC3EDAE}" presName="hierChild5" presStyleCnt="0"/>
      <dgm:spPr/>
    </dgm:pt>
    <dgm:pt modelId="{1E15593B-89C1-4682-9FC0-3596DBED0F92}" type="pres">
      <dgm:prSet presAssocID="{BC4A097C-776F-4029-B422-311C83F90B0D}" presName="hierChild5" presStyleCnt="0"/>
      <dgm:spPr/>
    </dgm:pt>
    <dgm:pt modelId="{757F7BD5-E7B5-4AA9-8602-20BBDC36C561}" type="pres">
      <dgm:prSet presAssocID="{7D50270E-AD3A-4C05-BE01-FFAE5B1D50D1}" presName="hierChild5" presStyleCnt="0"/>
      <dgm:spPr/>
    </dgm:pt>
    <dgm:pt modelId="{D03BDA20-A8A8-41A7-BDE5-B09E51FE8595}" type="pres">
      <dgm:prSet presAssocID="{6A8C7F46-E9EE-4B99-BDF3-93B9BA3A465C}" presName="hierChild3" presStyleCnt="0"/>
      <dgm:spPr/>
    </dgm:pt>
  </dgm:ptLst>
  <dgm:cxnLst>
    <dgm:cxn modelId="{0A810D0A-2DA8-4752-A6D0-AA803CC63BB7}" type="presOf" srcId="{51F92F63-8C57-4D24-8524-9ED58C63573E}" destId="{8EA81F9C-AC72-4835-ADE5-EB5E054ADFDA}" srcOrd="0" destOrd="0" presId="urn:microsoft.com/office/officeart/2005/8/layout/orgChart1"/>
    <dgm:cxn modelId="{B2A5500F-C7D2-4250-A526-F9C07A0521E5}" srcId="{7D50270E-AD3A-4C05-BE01-FFAE5B1D50D1}" destId="{BC4A097C-776F-4029-B422-311C83F90B0D}" srcOrd="0" destOrd="0" parTransId="{1FC2FF49-C36F-4327-9B94-4C090EB6035F}" sibTransId="{85456896-2FA8-455E-8C07-183F6208E296}"/>
    <dgm:cxn modelId="{84038C1F-4F47-4BE0-A0E0-E6245078153C}" type="presOf" srcId="{6A8C7F46-E9EE-4B99-BDF3-93B9BA3A465C}" destId="{6911F76E-F1C1-433D-A30F-CF4D2D1D1A62}" srcOrd="0" destOrd="0" presId="urn:microsoft.com/office/officeart/2005/8/layout/orgChart1"/>
    <dgm:cxn modelId="{46E97D2C-CFA2-4DF4-8696-2BE978D1BCB7}" srcId="{BC4A097C-776F-4029-B422-311C83F90B0D}" destId="{12FAD55E-D7C5-464C-81D2-043BCB36AC19}" srcOrd="0" destOrd="0" parTransId="{B7373CBE-A4D0-4C9D-BF31-54F517410A84}" sibTransId="{4503F4C4-208D-4500-869A-30C7612CEEF2}"/>
    <dgm:cxn modelId="{BA4F9435-F0CB-422A-B2A4-9C97D5FB78D3}" type="presOf" srcId="{7D50270E-AD3A-4C05-BE01-FFAE5B1D50D1}" destId="{405B7601-16C4-42B8-83EF-6187CD4DB304}" srcOrd="1" destOrd="0" presId="urn:microsoft.com/office/officeart/2005/8/layout/orgChart1"/>
    <dgm:cxn modelId="{08E8743F-015E-4FFE-8EC5-005167715A84}" type="presOf" srcId="{B7373CBE-A4D0-4C9D-BF31-54F517410A84}" destId="{3DB128C6-7F54-4A91-83F0-5F6B2F42D48C}" srcOrd="0" destOrd="0" presId="urn:microsoft.com/office/officeart/2005/8/layout/orgChart1"/>
    <dgm:cxn modelId="{570F3446-595A-4C19-A4A0-77AD7FEE6AEA}" type="presOf" srcId="{D99E9110-4C20-48A4-B34F-76DE277878CF}" destId="{3963A1B4-9200-40D4-882B-4FEC4BCA3C71}" srcOrd="0" destOrd="0" presId="urn:microsoft.com/office/officeart/2005/8/layout/orgChart1"/>
    <dgm:cxn modelId="{E1E53267-D09A-4D61-8032-6710FE2598F0}" type="presOf" srcId="{7D50270E-AD3A-4C05-BE01-FFAE5B1D50D1}" destId="{E1F1E985-9DC5-473E-971D-E2E57716D0F9}" srcOrd="0" destOrd="0" presId="urn:microsoft.com/office/officeart/2005/8/layout/orgChart1"/>
    <dgm:cxn modelId="{BD02E24B-5B6D-4904-99DA-4887A647AD61}" type="presOf" srcId="{57E1E8AD-4DC2-4534-8987-804B64442989}" destId="{FBA0DBA5-7519-4653-BCD8-64A064E5C09B}" srcOrd="0" destOrd="0" presId="urn:microsoft.com/office/officeart/2005/8/layout/orgChart1"/>
    <dgm:cxn modelId="{E450B172-A457-43D8-9D8E-9981D8CB3956}" type="presOf" srcId="{12FAD55E-D7C5-464C-81D2-043BCB36AC19}" destId="{112B186D-9C1F-401E-A30B-73AB6ADA19D2}" srcOrd="1" destOrd="0" presId="urn:microsoft.com/office/officeart/2005/8/layout/orgChart1"/>
    <dgm:cxn modelId="{8618F452-FA76-4347-A86F-BCB5F034D0C1}" srcId="{BC4A097C-776F-4029-B422-311C83F90B0D}" destId="{167019AA-BC0C-4071-9D79-F811C1E3A6B2}" srcOrd="1" destOrd="0" parTransId="{57E1E8AD-4DC2-4534-8987-804B64442989}" sibTransId="{06506628-B8D1-43CC-930B-4F20E8022FFC}"/>
    <dgm:cxn modelId="{ED798074-8F72-488F-A2FA-1041B7C89E41}" type="presOf" srcId="{F4A01F56-F453-470B-A2F6-85141DC3EDAE}" destId="{CAE7F19B-6909-4536-9A65-8C1154CC1442}" srcOrd="1" destOrd="0" presId="urn:microsoft.com/office/officeart/2005/8/layout/orgChart1"/>
    <dgm:cxn modelId="{71F7E583-203A-4FC4-B634-62C8D958DFB0}" srcId="{12FAD55E-D7C5-464C-81D2-043BCB36AC19}" destId="{D99E9110-4C20-48A4-B34F-76DE277878CF}" srcOrd="0" destOrd="0" parTransId="{51F92F63-8C57-4D24-8524-9ED58C63573E}" sibTransId="{77BF8CCB-1D2E-4BE4-9B08-9F24D8ED6BD7}"/>
    <dgm:cxn modelId="{C20C8B87-56F0-4FD1-BAD9-DC69DF7D3020}" type="presOf" srcId="{BC4A097C-776F-4029-B422-311C83F90B0D}" destId="{2B4F7490-5F85-4042-B45B-D55311133AF0}" srcOrd="0" destOrd="0" presId="urn:microsoft.com/office/officeart/2005/8/layout/orgChart1"/>
    <dgm:cxn modelId="{FA5EE98C-1679-4F67-B0C3-2CC29BF699E7}" type="presOf" srcId="{F4A01F56-F453-470B-A2F6-85141DC3EDAE}" destId="{88B3C8E5-94A2-4AEC-B243-DA2AD432C9BD}" srcOrd="0" destOrd="0" presId="urn:microsoft.com/office/officeart/2005/8/layout/orgChart1"/>
    <dgm:cxn modelId="{E0D8BB95-FC11-4E49-B318-E4BFFB9DE11D}" type="presOf" srcId="{B3E71D22-0855-4A9D-9605-5A1D26BF3685}" destId="{91325265-60D1-403E-85CF-31DD9382DAE8}" srcOrd="0" destOrd="0" presId="urn:microsoft.com/office/officeart/2005/8/layout/orgChart1"/>
    <dgm:cxn modelId="{7AA32D99-094A-45D3-BEB2-329C0991621D}" type="presOf" srcId="{1FC2FF49-C36F-4327-9B94-4C090EB6035F}" destId="{C25A0679-8969-4004-9C90-83F27263C859}" srcOrd="0" destOrd="0" presId="urn:microsoft.com/office/officeart/2005/8/layout/orgChart1"/>
    <dgm:cxn modelId="{4DEAFC99-E993-4BAA-BEC8-1D1935961DBF}" type="presOf" srcId="{D99E9110-4C20-48A4-B34F-76DE277878CF}" destId="{8DD1B6E1-8B40-4533-8FE3-6B90740F8D3C}" srcOrd="1" destOrd="0" presId="urn:microsoft.com/office/officeart/2005/8/layout/orgChart1"/>
    <dgm:cxn modelId="{A8261A9B-7F88-4AA7-BA71-FF4680C08663}" srcId="{C064564A-C7E4-4B51-993A-CC8BA9239A51}" destId="{6A8C7F46-E9EE-4B99-BDF3-93B9BA3A465C}" srcOrd="0" destOrd="0" parTransId="{B2ADE579-31EA-458C-9849-5DEF3A0A6A9B}" sibTransId="{368D7ED1-2DA7-4904-A8C0-4C8DDCAAD1B1}"/>
    <dgm:cxn modelId="{2CD0DB9E-AAC7-42B6-980C-9A2C3F82D9C8}" type="presOf" srcId="{BC4A097C-776F-4029-B422-311C83F90B0D}" destId="{43D6687F-E4B3-4055-A60D-D87CEDC35851}" srcOrd="1" destOrd="0" presId="urn:microsoft.com/office/officeart/2005/8/layout/orgChart1"/>
    <dgm:cxn modelId="{BB558CA1-F0C8-43BE-B9B9-62831F37E454}" type="presOf" srcId="{167019AA-BC0C-4071-9D79-F811C1E3A6B2}" destId="{06DA92AB-0A7B-4581-8F19-5B026D02D4C9}" srcOrd="0" destOrd="0" presId="urn:microsoft.com/office/officeart/2005/8/layout/orgChart1"/>
    <dgm:cxn modelId="{3113ACB0-22FB-4313-ABDC-3F95C948C7B7}" srcId="{6A8C7F46-E9EE-4B99-BDF3-93B9BA3A465C}" destId="{7D50270E-AD3A-4C05-BE01-FFAE5B1D50D1}" srcOrd="0" destOrd="0" parTransId="{B3E71D22-0855-4A9D-9605-5A1D26BF3685}" sibTransId="{5ACE4559-9C18-407C-A9B3-B348AD9CEC30}"/>
    <dgm:cxn modelId="{1BC37DB7-7A63-4FE0-B785-CAC467B45673}" type="presOf" srcId="{167019AA-BC0C-4071-9D79-F811C1E3A6B2}" destId="{0AB59540-9304-4D3B-9800-9DC903C7B7DA}" srcOrd="1" destOrd="0" presId="urn:microsoft.com/office/officeart/2005/8/layout/orgChart1"/>
    <dgm:cxn modelId="{BE2F7CC9-940A-47D9-A700-1E2F948DD462}" type="presOf" srcId="{C064564A-C7E4-4B51-993A-CC8BA9239A51}" destId="{343A4EEC-7409-4C1D-8A00-82AED8C94FE6}" srcOrd="0" destOrd="0" presId="urn:microsoft.com/office/officeart/2005/8/layout/orgChart1"/>
    <dgm:cxn modelId="{22C05BD2-6A56-45D7-BCBB-E8F366A46182}" type="presOf" srcId="{6A8C7F46-E9EE-4B99-BDF3-93B9BA3A465C}" destId="{EC73E7F2-E144-4BAB-BC35-A42515038DA4}" srcOrd="1" destOrd="0" presId="urn:microsoft.com/office/officeart/2005/8/layout/orgChart1"/>
    <dgm:cxn modelId="{726C01DC-C88F-4EB7-8884-AB49E707F265}" srcId="{BC4A097C-776F-4029-B422-311C83F90B0D}" destId="{F4A01F56-F453-470B-A2F6-85141DC3EDAE}" srcOrd="2" destOrd="0" parTransId="{01D61E55-D2FD-40F0-8832-3D6C86FBD9D1}" sibTransId="{E55923B7-0944-402D-B948-9325F07D9885}"/>
    <dgm:cxn modelId="{70C701F2-DCE3-41D4-9E76-5A990FC6C5B2}" type="presOf" srcId="{12FAD55E-D7C5-464C-81D2-043BCB36AC19}" destId="{3708055F-C1DC-4566-990B-B3FF457B5916}" srcOrd="0" destOrd="0" presId="urn:microsoft.com/office/officeart/2005/8/layout/orgChart1"/>
    <dgm:cxn modelId="{DD76CFF6-6390-4B07-A1B6-A0906B92D97C}" type="presOf" srcId="{01D61E55-D2FD-40F0-8832-3D6C86FBD9D1}" destId="{68005F55-BD3B-4CD8-A657-75E7E19A1053}" srcOrd="0" destOrd="0" presId="urn:microsoft.com/office/officeart/2005/8/layout/orgChart1"/>
    <dgm:cxn modelId="{6ED68C94-A94F-4887-854A-8BEF5A022371}" type="presParOf" srcId="{343A4EEC-7409-4C1D-8A00-82AED8C94FE6}" destId="{131EB54B-A6A6-443E-856F-5403DB5E0EDE}" srcOrd="0" destOrd="0" presId="urn:microsoft.com/office/officeart/2005/8/layout/orgChart1"/>
    <dgm:cxn modelId="{92579E35-51B0-49B5-AADE-81B522C23886}" type="presParOf" srcId="{131EB54B-A6A6-443E-856F-5403DB5E0EDE}" destId="{E29AD6E3-9261-402F-BC2E-11E4BBEF122F}" srcOrd="0" destOrd="0" presId="urn:microsoft.com/office/officeart/2005/8/layout/orgChart1"/>
    <dgm:cxn modelId="{ADDBE4B5-8673-422C-B6A2-10E03B48DDAD}" type="presParOf" srcId="{E29AD6E3-9261-402F-BC2E-11E4BBEF122F}" destId="{6911F76E-F1C1-433D-A30F-CF4D2D1D1A62}" srcOrd="0" destOrd="0" presId="urn:microsoft.com/office/officeart/2005/8/layout/orgChart1"/>
    <dgm:cxn modelId="{D589ACB6-0612-45CD-8090-06BCC9DE271E}" type="presParOf" srcId="{E29AD6E3-9261-402F-BC2E-11E4BBEF122F}" destId="{EC73E7F2-E144-4BAB-BC35-A42515038DA4}" srcOrd="1" destOrd="0" presId="urn:microsoft.com/office/officeart/2005/8/layout/orgChart1"/>
    <dgm:cxn modelId="{86FB07F4-1B13-40BB-8A0E-7BAF6ECB2B72}" type="presParOf" srcId="{131EB54B-A6A6-443E-856F-5403DB5E0EDE}" destId="{CB44BD97-B99F-49E8-98C1-6F56874A46B3}" srcOrd="1" destOrd="0" presId="urn:microsoft.com/office/officeart/2005/8/layout/orgChart1"/>
    <dgm:cxn modelId="{467E2D0E-A4C3-4193-952A-7BD8D1090EBC}" type="presParOf" srcId="{CB44BD97-B99F-49E8-98C1-6F56874A46B3}" destId="{91325265-60D1-403E-85CF-31DD9382DAE8}" srcOrd="0" destOrd="0" presId="urn:microsoft.com/office/officeart/2005/8/layout/orgChart1"/>
    <dgm:cxn modelId="{F9509587-6090-45F3-926E-9B496DB830AB}" type="presParOf" srcId="{CB44BD97-B99F-49E8-98C1-6F56874A46B3}" destId="{FFDFA9E8-4B0B-4442-AB78-7F45EF1247F8}" srcOrd="1" destOrd="0" presId="urn:microsoft.com/office/officeart/2005/8/layout/orgChart1"/>
    <dgm:cxn modelId="{6E530B49-BD25-4557-B276-4339EAB4B18D}" type="presParOf" srcId="{FFDFA9E8-4B0B-4442-AB78-7F45EF1247F8}" destId="{F46DF9C4-4988-456C-9146-4DF7A00B596E}" srcOrd="0" destOrd="0" presId="urn:microsoft.com/office/officeart/2005/8/layout/orgChart1"/>
    <dgm:cxn modelId="{900DD23B-2D6C-4B90-A4D4-088282CFFA38}" type="presParOf" srcId="{F46DF9C4-4988-456C-9146-4DF7A00B596E}" destId="{E1F1E985-9DC5-473E-971D-E2E57716D0F9}" srcOrd="0" destOrd="0" presId="urn:microsoft.com/office/officeart/2005/8/layout/orgChart1"/>
    <dgm:cxn modelId="{3E66F390-1EB8-45E4-85E2-386B9D694792}" type="presParOf" srcId="{F46DF9C4-4988-456C-9146-4DF7A00B596E}" destId="{405B7601-16C4-42B8-83EF-6187CD4DB304}" srcOrd="1" destOrd="0" presId="urn:microsoft.com/office/officeart/2005/8/layout/orgChart1"/>
    <dgm:cxn modelId="{C6F49DB8-933D-4340-8188-1B23AF950B55}" type="presParOf" srcId="{FFDFA9E8-4B0B-4442-AB78-7F45EF1247F8}" destId="{EA373811-846A-4231-91CB-29FCCC539E83}" srcOrd="1" destOrd="0" presId="urn:microsoft.com/office/officeart/2005/8/layout/orgChart1"/>
    <dgm:cxn modelId="{A4A53914-BB18-4A81-A1FD-72A30FD5EDC9}" type="presParOf" srcId="{EA373811-846A-4231-91CB-29FCCC539E83}" destId="{C25A0679-8969-4004-9C90-83F27263C859}" srcOrd="0" destOrd="0" presId="urn:microsoft.com/office/officeart/2005/8/layout/orgChart1"/>
    <dgm:cxn modelId="{B977C6F6-3C9E-4525-91DF-A7BC43347696}" type="presParOf" srcId="{EA373811-846A-4231-91CB-29FCCC539E83}" destId="{E29538F2-7CE3-4751-A35B-16CABAC4C975}" srcOrd="1" destOrd="0" presId="urn:microsoft.com/office/officeart/2005/8/layout/orgChart1"/>
    <dgm:cxn modelId="{DDEF9D09-418B-4C5B-AF4C-DB9F1C4E2ECA}" type="presParOf" srcId="{E29538F2-7CE3-4751-A35B-16CABAC4C975}" destId="{804496A4-E097-4DC2-BBCB-C0FA269A099A}" srcOrd="0" destOrd="0" presId="urn:microsoft.com/office/officeart/2005/8/layout/orgChart1"/>
    <dgm:cxn modelId="{536CC6C5-FE30-4AFD-8C2B-86CA4439ADDA}" type="presParOf" srcId="{804496A4-E097-4DC2-BBCB-C0FA269A099A}" destId="{2B4F7490-5F85-4042-B45B-D55311133AF0}" srcOrd="0" destOrd="0" presId="urn:microsoft.com/office/officeart/2005/8/layout/orgChart1"/>
    <dgm:cxn modelId="{98427AA7-AFB4-441C-A11C-7BC7F9DFB57A}" type="presParOf" srcId="{804496A4-E097-4DC2-BBCB-C0FA269A099A}" destId="{43D6687F-E4B3-4055-A60D-D87CEDC35851}" srcOrd="1" destOrd="0" presId="urn:microsoft.com/office/officeart/2005/8/layout/orgChart1"/>
    <dgm:cxn modelId="{34BD3B7B-F12B-422B-A28C-C57CBDE46D28}" type="presParOf" srcId="{E29538F2-7CE3-4751-A35B-16CABAC4C975}" destId="{90DC3C9D-6923-4255-985F-306B06D7ADEF}" srcOrd="1" destOrd="0" presId="urn:microsoft.com/office/officeart/2005/8/layout/orgChart1"/>
    <dgm:cxn modelId="{85DF5D90-1A41-4D68-A191-3085BA1C1CDA}" type="presParOf" srcId="{90DC3C9D-6923-4255-985F-306B06D7ADEF}" destId="{3DB128C6-7F54-4A91-83F0-5F6B2F42D48C}" srcOrd="0" destOrd="0" presId="urn:microsoft.com/office/officeart/2005/8/layout/orgChart1"/>
    <dgm:cxn modelId="{9102CB9F-0D06-41A6-BC90-DE0854D89C38}" type="presParOf" srcId="{90DC3C9D-6923-4255-985F-306B06D7ADEF}" destId="{E281B04A-27BC-4E44-B98A-43D455E57749}" srcOrd="1" destOrd="0" presId="urn:microsoft.com/office/officeart/2005/8/layout/orgChart1"/>
    <dgm:cxn modelId="{6491A612-2527-4355-9CFC-7FA923A9F2DB}" type="presParOf" srcId="{E281B04A-27BC-4E44-B98A-43D455E57749}" destId="{9B89AC63-88A8-44CE-8B3E-C5BEE0DF4471}" srcOrd="0" destOrd="0" presId="urn:microsoft.com/office/officeart/2005/8/layout/orgChart1"/>
    <dgm:cxn modelId="{EC6F564B-1380-496C-B03E-3D80A035559D}" type="presParOf" srcId="{9B89AC63-88A8-44CE-8B3E-C5BEE0DF4471}" destId="{3708055F-C1DC-4566-990B-B3FF457B5916}" srcOrd="0" destOrd="0" presId="urn:microsoft.com/office/officeart/2005/8/layout/orgChart1"/>
    <dgm:cxn modelId="{845FCF76-EF7E-4992-ABA2-8A3D303E99D6}" type="presParOf" srcId="{9B89AC63-88A8-44CE-8B3E-C5BEE0DF4471}" destId="{112B186D-9C1F-401E-A30B-73AB6ADA19D2}" srcOrd="1" destOrd="0" presId="urn:microsoft.com/office/officeart/2005/8/layout/orgChart1"/>
    <dgm:cxn modelId="{F511AA7E-2757-4F48-9645-C33347B3AB64}" type="presParOf" srcId="{E281B04A-27BC-4E44-B98A-43D455E57749}" destId="{667E8473-B93F-4083-951B-3E75145697A8}" srcOrd="1" destOrd="0" presId="urn:microsoft.com/office/officeart/2005/8/layout/orgChart1"/>
    <dgm:cxn modelId="{96D8C424-B37B-4888-8DFA-6B9117F3A790}" type="presParOf" srcId="{667E8473-B93F-4083-951B-3E75145697A8}" destId="{8EA81F9C-AC72-4835-ADE5-EB5E054ADFDA}" srcOrd="0" destOrd="0" presId="urn:microsoft.com/office/officeart/2005/8/layout/orgChart1"/>
    <dgm:cxn modelId="{982D237B-A82E-425D-B5AE-3DE10AE48D83}" type="presParOf" srcId="{667E8473-B93F-4083-951B-3E75145697A8}" destId="{FD93A72E-6E55-47C3-A004-AA42BE39FC30}" srcOrd="1" destOrd="0" presId="urn:microsoft.com/office/officeart/2005/8/layout/orgChart1"/>
    <dgm:cxn modelId="{12D0CE29-B049-42B8-982E-8F44D0BA2771}" type="presParOf" srcId="{FD93A72E-6E55-47C3-A004-AA42BE39FC30}" destId="{93CDA9A7-1D31-4D9F-B8BD-31E8458D14DC}" srcOrd="0" destOrd="0" presId="urn:microsoft.com/office/officeart/2005/8/layout/orgChart1"/>
    <dgm:cxn modelId="{C3346631-2FD0-49B6-963E-2CF0446CC800}" type="presParOf" srcId="{93CDA9A7-1D31-4D9F-B8BD-31E8458D14DC}" destId="{3963A1B4-9200-40D4-882B-4FEC4BCA3C71}" srcOrd="0" destOrd="0" presId="urn:microsoft.com/office/officeart/2005/8/layout/orgChart1"/>
    <dgm:cxn modelId="{DEA08C09-107A-402F-8142-6BB51E21DE20}" type="presParOf" srcId="{93CDA9A7-1D31-4D9F-B8BD-31E8458D14DC}" destId="{8DD1B6E1-8B40-4533-8FE3-6B90740F8D3C}" srcOrd="1" destOrd="0" presId="urn:microsoft.com/office/officeart/2005/8/layout/orgChart1"/>
    <dgm:cxn modelId="{C5DF48C7-B417-4B13-9F38-94282D050628}" type="presParOf" srcId="{FD93A72E-6E55-47C3-A004-AA42BE39FC30}" destId="{5AF350BC-7B92-45FB-85F4-6843D0D8C5B5}" srcOrd="1" destOrd="0" presId="urn:microsoft.com/office/officeart/2005/8/layout/orgChart1"/>
    <dgm:cxn modelId="{09C665B4-7B1B-4E38-8944-DA05EFAE5C94}" type="presParOf" srcId="{FD93A72E-6E55-47C3-A004-AA42BE39FC30}" destId="{1F3F5F86-0056-4447-9F70-AD513CFEE5C5}" srcOrd="2" destOrd="0" presId="urn:microsoft.com/office/officeart/2005/8/layout/orgChart1"/>
    <dgm:cxn modelId="{5F0D23E0-612E-4FCC-9EED-2F9B5BD47EE7}" type="presParOf" srcId="{E281B04A-27BC-4E44-B98A-43D455E57749}" destId="{C3A61AE6-D3D6-4734-B671-660483080F73}" srcOrd="2" destOrd="0" presId="urn:microsoft.com/office/officeart/2005/8/layout/orgChart1"/>
    <dgm:cxn modelId="{853E994C-4485-4F76-834F-C696869CF1C2}" type="presParOf" srcId="{90DC3C9D-6923-4255-985F-306B06D7ADEF}" destId="{FBA0DBA5-7519-4653-BCD8-64A064E5C09B}" srcOrd="2" destOrd="0" presId="urn:microsoft.com/office/officeart/2005/8/layout/orgChart1"/>
    <dgm:cxn modelId="{D48EDA04-5A7C-4728-BB30-7CCB6316253B}" type="presParOf" srcId="{90DC3C9D-6923-4255-985F-306B06D7ADEF}" destId="{A0B178D3-CC0E-4284-BE22-F9A661D259B3}" srcOrd="3" destOrd="0" presId="urn:microsoft.com/office/officeart/2005/8/layout/orgChart1"/>
    <dgm:cxn modelId="{BC612D89-92BC-4037-988F-44010161BBC8}" type="presParOf" srcId="{A0B178D3-CC0E-4284-BE22-F9A661D259B3}" destId="{8A024A11-9FE7-45D9-B049-5F76CA439FDA}" srcOrd="0" destOrd="0" presId="urn:microsoft.com/office/officeart/2005/8/layout/orgChart1"/>
    <dgm:cxn modelId="{C783D843-5759-46DA-ADD4-A562443BE5D7}" type="presParOf" srcId="{8A024A11-9FE7-45D9-B049-5F76CA439FDA}" destId="{06DA92AB-0A7B-4581-8F19-5B026D02D4C9}" srcOrd="0" destOrd="0" presId="urn:microsoft.com/office/officeart/2005/8/layout/orgChart1"/>
    <dgm:cxn modelId="{D9C571B4-509A-4BAC-8F02-3F6D79FBAEA8}" type="presParOf" srcId="{8A024A11-9FE7-45D9-B049-5F76CA439FDA}" destId="{0AB59540-9304-4D3B-9800-9DC903C7B7DA}" srcOrd="1" destOrd="0" presId="urn:microsoft.com/office/officeart/2005/8/layout/orgChart1"/>
    <dgm:cxn modelId="{D7EAC492-BACB-45BD-A83C-5E7EB0F5E57F}" type="presParOf" srcId="{A0B178D3-CC0E-4284-BE22-F9A661D259B3}" destId="{D22E1E3F-0336-4D36-9F3F-ACC213CBFC2F}" srcOrd="1" destOrd="0" presId="urn:microsoft.com/office/officeart/2005/8/layout/orgChart1"/>
    <dgm:cxn modelId="{975719ED-B470-4337-99E4-21E3A528CF6C}" type="presParOf" srcId="{A0B178D3-CC0E-4284-BE22-F9A661D259B3}" destId="{A32A90DB-30E8-471F-AAA8-691E9636B2D8}" srcOrd="2" destOrd="0" presId="urn:microsoft.com/office/officeart/2005/8/layout/orgChart1"/>
    <dgm:cxn modelId="{926C883B-09CC-41BA-AEAB-A7FEE1392E40}" type="presParOf" srcId="{90DC3C9D-6923-4255-985F-306B06D7ADEF}" destId="{68005F55-BD3B-4CD8-A657-75E7E19A1053}" srcOrd="4" destOrd="0" presId="urn:microsoft.com/office/officeart/2005/8/layout/orgChart1"/>
    <dgm:cxn modelId="{1E5EA6CD-78FD-4460-99C4-5A1D2B3F033A}" type="presParOf" srcId="{90DC3C9D-6923-4255-985F-306B06D7ADEF}" destId="{93A967F5-7FD0-4B13-B714-A24B7700CBF8}" srcOrd="5" destOrd="0" presId="urn:microsoft.com/office/officeart/2005/8/layout/orgChart1"/>
    <dgm:cxn modelId="{84D65F8D-CB6F-43E3-9048-A91170FEE2E7}" type="presParOf" srcId="{93A967F5-7FD0-4B13-B714-A24B7700CBF8}" destId="{1E7057D0-D49B-4EA1-B56A-66C73AF3C853}" srcOrd="0" destOrd="0" presId="urn:microsoft.com/office/officeart/2005/8/layout/orgChart1"/>
    <dgm:cxn modelId="{EADDBDFB-98F1-4602-BA25-6870C075D073}" type="presParOf" srcId="{1E7057D0-D49B-4EA1-B56A-66C73AF3C853}" destId="{88B3C8E5-94A2-4AEC-B243-DA2AD432C9BD}" srcOrd="0" destOrd="0" presId="urn:microsoft.com/office/officeart/2005/8/layout/orgChart1"/>
    <dgm:cxn modelId="{C2C04B32-2EAC-47C7-889B-A4CD5EE4B1F1}" type="presParOf" srcId="{1E7057D0-D49B-4EA1-B56A-66C73AF3C853}" destId="{CAE7F19B-6909-4536-9A65-8C1154CC1442}" srcOrd="1" destOrd="0" presId="urn:microsoft.com/office/officeart/2005/8/layout/orgChart1"/>
    <dgm:cxn modelId="{3358E1C9-3A5F-4092-8027-5F874C86D823}" type="presParOf" srcId="{93A967F5-7FD0-4B13-B714-A24B7700CBF8}" destId="{D8B4AD89-693B-4396-ACA3-B7FC3207AFBE}" srcOrd="1" destOrd="0" presId="urn:microsoft.com/office/officeart/2005/8/layout/orgChart1"/>
    <dgm:cxn modelId="{B120B77B-81C2-48F5-A03F-5F498484E304}" type="presParOf" srcId="{93A967F5-7FD0-4B13-B714-A24B7700CBF8}" destId="{384F55B9-5D26-431D-8E33-479738586CA7}" srcOrd="2" destOrd="0" presId="urn:microsoft.com/office/officeart/2005/8/layout/orgChart1"/>
    <dgm:cxn modelId="{A7DEC459-FA3F-41DC-A6EB-80A0476B0F9C}" type="presParOf" srcId="{E29538F2-7CE3-4751-A35B-16CABAC4C975}" destId="{1E15593B-89C1-4682-9FC0-3596DBED0F92}" srcOrd="2" destOrd="0" presId="urn:microsoft.com/office/officeart/2005/8/layout/orgChart1"/>
    <dgm:cxn modelId="{4E13123E-674F-4F92-98AE-381C92B7FA29}" type="presParOf" srcId="{FFDFA9E8-4B0B-4442-AB78-7F45EF1247F8}" destId="{757F7BD5-E7B5-4AA9-8602-20BBDC36C561}" srcOrd="2" destOrd="0" presId="urn:microsoft.com/office/officeart/2005/8/layout/orgChart1"/>
    <dgm:cxn modelId="{D936B62D-3634-47C4-A280-1E55356BC49B}" type="presParOf" srcId="{131EB54B-A6A6-443E-856F-5403DB5E0EDE}" destId="{D03BDA20-A8A8-41A7-BDE5-B09E51FE8595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005F55-BD3B-4CD8-A657-75E7E19A1053}">
      <dsp:nvSpPr>
        <dsp:cNvPr id="0" name=""/>
        <dsp:cNvSpPr/>
      </dsp:nvSpPr>
      <dsp:spPr>
        <a:xfrm>
          <a:off x="3206750" y="2876223"/>
          <a:ext cx="1811723" cy="3144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215"/>
              </a:lnTo>
              <a:lnTo>
                <a:pt x="1811723" y="157215"/>
              </a:lnTo>
              <a:lnTo>
                <a:pt x="1811723" y="314431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A0DBA5-7519-4653-BCD8-64A064E5C09B}">
      <dsp:nvSpPr>
        <dsp:cNvPr id="0" name=""/>
        <dsp:cNvSpPr/>
      </dsp:nvSpPr>
      <dsp:spPr>
        <a:xfrm>
          <a:off x="3161030" y="2876223"/>
          <a:ext cx="91440" cy="3144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4431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A81F9C-AC72-4835-ADE5-EB5E054ADFDA}">
      <dsp:nvSpPr>
        <dsp:cNvPr id="0" name=""/>
        <dsp:cNvSpPr/>
      </dsp:nvSpPr>
      <dsp:spPr>
        <a:xfrm>
          <a:off x="796109" y="3939300"/>
          <a:ext cx="224593" cy="688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8754"/>
              </a:lnTo>
              <a:lnTo>
                <a:pt x="224593" y="688754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B128C6-7F54-4A91-83F0-5F6B2F42D48C}">
      <dsp:nvSpPr>
        <dsp:cNvPr id="0" name=""/>
        <dsp:cNvSpPr/>
      </dsp:nvSpPr>
      <dsp:spPr>
        <a:xfrm>
          <a:off x="1395026" y="2876223"/>
          <a:ext cx="1811723" cy="314431"/>
        </a:xfrm>
        <a:custGeom>
          <a:avLst/>
          <a:gdLst/>
          <a:ahLst/>
          <a:cxnLst/>
          <a:rect l="0" t="0" r="0" b="0"/>
          <a:pathLst>
            <a:path>
              <a:moveTo>
                <a:pt x="1811723" y="0"/>
              </a:moveTo>
              <a:lnTo>
                <a:pt x="1811723" y="157215"/>
              </a:lnTo>
              <a:lnTo>
                <a:pt x="0" y="157215"/>
              </a:lnTo>
              <a:lnTo>
                <a:pt x="0" y="314431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5A0679-8969-4004-9C90-83F27263C859}">
      <dsp:nvSpPr>
        <dsp:cNvPr id="0" name=""/>
        <dsp:cNvSpPr/>
      </dsp:nvSpPr>
      <dsp:spPr>
        <a:xfrm>
          <a:off x="3161030" y="1813145"/>
          <a:ext cx="91440" cy="3144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4431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325265-60D1-403E-85CF-31DD9382DAE8}">
      <dsp:nvSpPr>
        <dsp:cNvPr id="0" name=""/>
        <dsp:cNvSpPr/>
      </dsp:nvSpPr>
      <dsp:spPr>
        <a:xfrm>
          <a:off x="3161030" y="750067"/>
          <a:ext cx="91440" cy="3144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4431"/>
              </a:lnTo>
            </a:path>
          </a:pathLst>
        </a:custGeom>
        <a:noFill/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11F76E-F1C1-433D-A30F-CF4D2D1D1A62}">
      <dsp:nvSpPr>
        <dsp:cNvPr id="0" name=""/>
        <dsp:cNvSpPr/>
      </dsp:nvSpPr>
      <dsp:spPr>
        <a:xfrm>
          <a:off x="2458103" y="1421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Board of Trustees</a:t>
          </a:r>
        </a:p>
      </dsp:txBody>
      <dsp:txXfrm>
        <a:off x="2458103" y="1421"/>
        <a:ext cx="1497292" cy="748646"/>
      </dsp:txXfrm>
    </dsp:sp>
    <dsp:sp modelId="{E1F1E985-9DC5-473E-971D-E2E57716D0F9}">
      <dsp:nvSpPr>
        <dsp:cNvPr id="0" name=""/>
        <dsp:cNvSpPr/>
      </dsp:nvSpPr>
      <dsp:spPr>
        <a:xfrm>
          <a:off x="2458103" y="1064499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Edinburgh Biomes Oversight Committee</a:t>
          </a:r>
        </a:p>
      </dsp:txBody>
      <dsp:txXfrm>
        <a:off x="2458103" y="1064499"/>
        <a:ext cx="1497292" cy="748646"/>
      </dsp:txXfrm>
    </dsp:sp>
    <dsp:sp modelId="{2B4F7490-5F85-4042-B45B-D55311133AF0}">
      <dsp:nvSpPr>
        <dsp:cNvPr id="0" name=""/>
        <dsp:cNvSpPr/>
      </dsp:nvSpPr>
      <dsp:spPr>
        <a:xfrm>
          <a:off x="2458103" y="2127576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Edinburgh Biomes Programme Board</a:t>
          </a:r>
        </a:p>
      </dsp:txBody>
      <dsp:txXfrm>
        <a:off x="2458103" y="2127576"/>
        <a:ext cx="1497292" cy="748646"/>
      </dsp:txXfrm>
    </dsp:sp>
    <dsp:sp modelId="{3708055F-C1DC-4566-990B-B3FF457B5916}">
      <dsp:nvSpPr>
        <dsp:cNvPr id="0" name=""/>
        <dsp:cNvSpPr/>
      </dsp:nvSpPr>
      <dsp:spPr>
        <a:xfrm>
          <a:off x="646380" y="3190654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Client Design Approval Group</a:t>
          </a:r>
        </a:p>
      </dsp:txBody>
      <dsp:txXfrm>
        <a:off x="646380" y="3190654"/>
        <a:ext cx="1497292" cy="748646"/>
      </dsp:txXfrm>
    </dsp:sp>
    <dsp:sp modelId="{3963A1B4-9200-40D4-882B-4FEC4BCA3C71}">
      <dsp:nvSpPr>
        <dsp:cNvPr id="0" name=""/>
        <dsp:cNvSpPr/>
      </dsp:nvSpPr>
      <dsp:spPr>
        <a:xfrm>
          <a:off x="1020703" y="4253732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/>
            <a:t>Design Team</a:t>
          </a:r>
        </a:p>
      </dsp:txBody>
      <dsp:txXfrm>
        <a:off x="1020703" y="4253732"/>
        <a:ext cx="1497292" cy="748646"/>
      </dsp:txXfrm>
    </dsp:sp>
    <dsp:sp modelId="{06DA92AB-0A7B-4581-8F19-5B026D02D4C9}">
      <dsp:nvSpPr>
        <dsp:cNvPr id="0" name=""/>
        <dsp:cNvSpPr/>
      </dsp:nvSpPr>
      <dsp:spPr>
        <a:xfrm>
          <a:off x="2458103" y="3190654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Cost Management Group</a:t>
          </a:r>
        </a:p>
      </dsp:txBody>
      <dsp:txXfrm>
        <a:off x="2458103" y="3190654"/>
        <a:ext cx="1497292" cy="748646"/>
      </dsp:txXfrm>
    </dsp:sp>
    <dsp:sp modelId="{88B3C8E5-94A2-4AEC-B243-DA2AD432C9BD}">
      <dsp:nvSpPr>
        <dsp:cNvPr id="0" name=""/>
        <dsp:cNvSpPr/>
      </dsp:nvSpPr>
      <dsp:spPr>
        <a:xfrm>
          <a:off x="4269827" y="3190654"/>
          <a:ext cx="1497292" cy="748646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 dirty="0"/>
            <a:t>Edinburgh Biomes Victorian Palm Steering Group</a:t>
          </a:r>
        </a:p>
      </dsp:txBody>
      <dsp:txXfrm>
        <a:off x="4269827" y="3190654"/>
        <a:ext cx="1497292" cy="7486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e1f13b-5034-4802-b090-2f79cc3b5f50">
      <Terms xmlns="http://schemas.microsoft.com/office/infopath/2007/PartnerControls"/>
    </lcf76f155ced4ddcb4097134ff3c332f>
    <TaxCatchAll xmlns="3ffb8b4c-5924-4893-86be-922138815e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E0DBE774BDA429583B300D8A351F7" ma:contentTypeVersion="12" ma:contentTypeDescription="Create a new document." ma:contentTypeScope="" ma:versionID="6ed0d9f119ff5fcf67e0e8c8f11562eb">
  <xsd:schema xmlns:xsd="http://www.w3.org/2001/XMLSchema" xmlns:xs="http://www.w3.org/2001/XMLSchema" xmlns:p="http://schemas.microsoft.com/office/2006/metadata/properties" xmlns:ns2="f6e1f13b-5034-4802-b090-2f79cc3b5f50" xmlns:ns3="3ffb8b4c-5924-4893-86be-922138815e69" targetNamespace="http://schemas.microsoft.com/office/2006/metadata/properties" ma:root="true" ma:fieldsID="f2e0acbe905e77751e4ae1346ee13c5e" ns2:_="" ns3:_="">
    <xsd:import namespace="f6e1f13b-5034-4802-b090-2f79cc3b5f50"/>
    <xsd:import namespace="3ffb8b4c-5924-4893-86be-922138815e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1f13b-5034-4802-b090-2f79cc3b5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b8b4c-5924-4893-86be-922138815e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a9ce2a-ed4f-433f-83ba-6da277a75462}" ma:internalName="TaxCatchAll" ma:showField="CatchAllData" ma:web="3ffb8b4c-5924-4893-86be-922138815e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9DFF42-4FAD-4A9B-856E-24F9F2F8471D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f6e1f13b-5034-4802-b090-2f79cc3b5f50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ffb8b4c-5924-4893-86be-922138815e69"/>
  </ds:schemaRefs>
</ds:datastoreItem>
</file>

<file path=customXml/itemProps2.xml><?xml version="1.0" encoding="utf-8"?>
<ds:datastoreItem xmlns:ds="http://schemas.openxmlformats.org/officeDocument/2006/customXml" ds:itemID="{F789388B-CE81-47B1-85D4-DA9C40189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e1f13b-5034-4802-b090-2f79cc3b5f50"/>
    <ds:schemaRef ds:uri="3ffb8b4c-5924-4893-86be-922138815e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3913B0-280C-48D6-800E-F5C5FB79E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RBGE Word.dotx</Template>
  <TotalTime>1</TotalTime>
  <Pages>1</Pages>
  <Words>8</Words>
  <Characters>48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Martin</dc:creator>
  <cp:keywords/>
  <dc:description/>
  <cp:lastModifiedBy>Jennifer Martin</cp:lastModifiedBy>
  <cp:revision>4</cp:revision>
  <cp:lastPrinted>2024-10-03T11:34:00Z</cp:lastPrinted>
  <dcterms:created xsi:type="dcterms:W3CDTF">2024-10-28T09:05:00Z</dcterms:created>
  <dcterms:modified xsi:type="dcterms:W3CDTF">2024-10-28T09:06:00Z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0x010100457E0DBE774BDA429583B300D8A351F7</vt:lpwstr>
  </property>
</Properties>
</file>